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650259" w:rsidRPr="00356159" w14:paraId="1D700A70" w14:textId="77777777" w:rsidTr="00801D1D">
        <w:trPr>
          <w:trHeight w:val="54"/>
        </w:trPr>
        <w:tc>
          <w:tcPr>
            <w:tcW w:w="5000" w:type="pct"/>
          </w:tcPr>
          <w:p w14:paraId="17664B6E" w14:textId="77777777" w:rsidR="00CA4365" w:rsidRDefault="00CA436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tbl>
            <w:tblPr>
              <w:tblStyle w:val="TableGrid"/>
              <w:tblW w:w="8677" w:type="dxa"/>
              <w:tblLook w:val="04A0" w:firstRow="1" w:lastRow="0" w:firstColumn="1" w:lastColumn="0" w:noHBand="0" w:noVBand="1"/>
            </w:tblPr>
            <w:tblGrid>
              <w:gridCol w:w="4284"/>
              <w:gridCol w:w="4393"/>
            </w:tblGrid>
            <w:tr w:rsidR="00263F3F" w:rsidRPr="00583F4A" w14:paraId="257F50A7" w14:textId="77777777" w:rsidTr="00BA786A">
              <w:trPr>
                <w:trHeight w:val="360"/>
              </w:trPr>
              <w:tc>
                <w:tcPr>
                  <w:tcW w:w="8677" w:type="dxa"/>
                  <w:gridSpan w:val="2"/>
                  <w:shd w:val="clear" w:color="auto" w:fill="0000FF"/>
                </w:tcPr>
                <w:p w14:paraId="08AE65AD" w14:textId="48288E06" w:rsidR="00263F3F" w:rsidRPr="00263F3F" w:rsidRDefault="00263F3F" w:rsidP="00F13668">
                  <w:pPr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</w:pPr>
                  <w:r w:rsidRPr="00263F3F">
                    <w:rPr>
                      <w:b/>
                      <w:bCs/>
                      <w:color w:val="FFFFFF" w:themeColor="background1"/>
                      <w:lang w:val="en-GB"/>
                    </w:rPr>
                    <w:t>Applicant Informatio</w:t>
                  </w:r>
                  <w:r>
                    <w:rPr>
                      <w:b/>
                      <w:bCs/>
                      <w:color w:val="FFFFFF" w:themeColor="background1"/>
                      <w:lang w:val="en-GB"/>
                    </w:rPr>
                    <w:t>n</w:t>
                  </w:r>
                </w:p>
              </w:tc>
            </w:tr>
            <w:tr w:rsidR="00F13668" w:rsidRPr="00583F4A" w14:paraId="63728032" w14:textId="77777777" w:rsidTr="00BA786A">
              <w:trPr>
                <w:trHeight w:val="360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5DCAD34D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Full Name</w:t>
                  </w:r>
                </w:p>
              </w:tc>
              <w:tc>
                <w:tcPr>
                  <w:tcW w:w="4393" w:type="dxa"/>
                </w:tcPr>
                <w:p w14:paraId="49191CCB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59E9BB11" w14:textId="77777777" w:rsidTr="00BA786A">
              <w:trPr>
                <w:trHeight w:val="360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3AACDFF2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Date of Birth</w:t>
                  </w:r>
                </w:p>
              </w:tc>
              <w:tc>
                <w:tcPr>
                  <w:tcW w:w="4393" w:type="dxa"/>
                </w:tcPr>
                <w:p w14:paraId="15182254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2A065E17" w14:textId="77777777" w:rsidTr="00BA786A">
              <w:trPr>
                <w:trHeight w:val="371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76BA711C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Contact Number</w:t>
                  </w:r>
                </w:p>
              </w:tc>
              <w:tc>
                <w:tcPr>
                  <w:tcW w:w="4393" w:type="dxa"/>
                </w:tcPr>
                <w:p w14:paraId="69923BA0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7C1BEBD3" w14:textId="77777777" w:rsidTr="00BA786A">
              <w:trPr>
                <w:trHeight w:val="360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51546096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Email Address</w:t>
                  </w:r>
                </w:p>
              </w:tc>
              <w:tc>
                <w:tcPr>
                  <w:tcW w:w="4393" w:type="dxa"/>
                </w:tcPr>
                <w:p w14:paraId="2D0A383B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0685DA28" w14:textId="77777777" w:rsidTr="00BA786A">
              <w:trPr>
                <w:trHeight w:val="360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5632E6ED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Address</w:t>
                  </w:r>
                </w:p>
              </w:tc>
              <w:tc>
                <w:tcPr>
                  <w:tcW w:w="4393" w:type="dxa"/>
                </w:tcPr>
                <w:p w14:paraId="79D1F3E0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55018EB5" w14:textId="77777777" w:rsidTr="00BA786A">
              <w:trPr>
                <w:trHeight w:val="732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5709CD15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What course are you currently attending (if applicable)</w:t>
                  </w:r>
                </w:p>
              </w:tc>
              <w:tc>
                <w:tcPr>
                  <w:tcW w:w="4393" w:type="dxa"/>
                </w:tcPr>
                <w:p w14:paraId="2E0D7300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4BEE86BB" w14:textId="77777777" w:rsidTr="00BA786A">
              <w:trPr>
                <w:trHeight w:val="360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37CC8913" w14:textId="77777777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>Do you have an Appointee?</w:t>
                  </w:r>
                </w:p>
              </w:tc>
              <w:tc>
                <w:tcPr>
                  <w:tcW w:w="4393" w:type="dxa"/>
                </w:tcPr>
                <w:p w14:paraId="3CB37724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F13668" w:rsidRPr="00583F4A" w14:paraId="55BFC7DD" w14:textId="77777777" w:rsidTr="00BA786A">
              <w:trPr>
                <w:trHeight w:val="721"/>
              </w:trPr>
              <w:tc>
                <w:tcPr>
                  <w:tcW w:w="4284" w:type="dxa"/>
                  <w:shd w:val="clear" w:color="auto" w:fill="D9D9D9" w:themeFill="background1" w:themeFillShade="D9"/>
                </w:tcPr>
                <w:p w14:paraId="18B387EE" w14:textId="23DEF7CD" w:rsidR="00F13668" w:rsidRPr="007955C1" w:rsidRDefault="00F13668" w:rsidP="00F13668">
                  <w:pPr>
                    <w:rPr>
                      <w:rFonts w:ascii="Calibri" w:hAnsi="Calibri" w:cs="Calibri"/>
                    </w:rPr>
                  </w:pPr>
                  <w:r w:rsidRPr="007955C1">
                    <w:rPr>
                      <w:rFonts w:ascii="Calibri" w:hAnsi="Calibri" w:cs="Calibri"/>
                    </w:rPr>
                    <w:t xml:space="preserve">Do you have an Education Health and Care </w:t>
                  </w:r>
                  <w:r w:rsidR="0090705E" w:rsidRPr="007955C1">
                    <w:rPr>
                      <w:rFonts w:ascii="Calibri" w:hAnsi="Calibri" w:cs="Calibri"/>
                    </w:rPr>
                    <w:t>(</w:t>
                  </w:r>
                  <w:r w:rsidRPr="007955C1">
                    <w:rPr>
                      <w:rFonts w:ascii="Calibri" w:hAnsi="Calibri" w:cs="Calibri"/>
                    </w:rPr>
                    <w:t>EHC)</w:t>
                  </w:r>
                  <w:r w:rsidR="00263F3F">
                    <w:rPr>
                      <w:rFonts w:ascii="Calibri" w:hAnsi="Calibri" w:cs="Calibri"/>
                    </w:rPr>
                    <w:t xml:space="preserve"> Plan</w:t>
                  </w:r>
                  <w:r w:rsidRPr="007955C1">
                    <w:rPr>
                      <w:rFonts w:ascii="Calibri" w:hAnsi="Calibri" w:cs="Calibri"/>
                    </w:rPr>
                    <w:t>?</w:t>
                  </w:r>
                </w:p>
              </w:tc>
              <w:tc>
                <w:tcPr>
                  <w:tcW w:w="4393" w:type="dxa"/>
                </w:tcPr>
                <w:p w14:paraId="3A7280B1" w14:textId="77777777" w:rsidR="00F13668" w:rsidRPr="00583F4A" w:rsidRDefault="00F13668" w:rsidP="00F13668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34AA4740" w14:textId="77777777" w:rsidR="00CA4365" w:rsidRDefault="00CA436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4F5978B1" w14:textId="77777777" w:rsidR="00CA4365" w:rsidRDefault="00CA436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57EC406A" w14:textId="77777777" w:rsidR="00CA4365" w:rsidRPr="00356159" w:rsidRDefault="00CA436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650259" w:rsidRPr="00356159" w14:paraId="4B6B4A55" w14:textId="77777777" w:rsidTr="00801D1D">
        <w:trPr>
          <w:trHeight w:val="54"/>
        </w:trPr>
        <w:tc>
          <w:tcPr>
            <w:tcW w:w="5000" w:type="pct"/>
          </w:tcPr>
          <w:p w14:paraId="5FEE1367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668E5" w:rsidRPr="00356159" w14:paraId="466FE5D5" w14:textId="77777777" w:rsidTr="00801D1D">
        <w:trPr>
          <w:trHeight w:val="54"/>
        </w:trPr>
        <w:tc>
          <w:tcPr>
            <w:tcW w:w="5000" w:type="pc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7"/>
              <w:gridCol w:w="4307"/>
            </w:tblGrid>
            <w:tr w:rsidR="00263F3F" w:rsidRPr="00583F4A" w14:paraId="52F03BD0" w14:textId="77777777" w:rsidTr="00DE1AC7">
              <w:tc>
                <w:tcPr>
                  <w:tcW w:w="8988" w:type="dxa"/>
                  <w:gridSpan w:val="2"/>
                  <w:shd w:val="clear" w:color="auto" w:fill="0000FF"/>
                </w:tcPr>
                <w:p w14:paraId="6EDA976E" w14:textId="0192A026" w:rsidR="00263F3F" w:rsidRPr="00263F3F" w:rsidRDefault="00263F3F" w:rsidP="00263F3F">
                  <w:pPr>
                    <w:rPr>
                      <w:rFonts w:ascii="Calibri" w:hAnsi="Calibri" w:cs="Calibri"/>
                      <w:color w:val="FFFFFF" w:themeColor="background1"/>
                    </w:rPr>
                  </w:pPr>
                  <w:r w:rsidRPr="00263F3F"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  <w:t>Parent/Carer/Guardian Information</w:t>
                  </w:r>
                </w:p>
              </w:tc>
            </w:tr>
            <w:tr w:rsidR="00263F3F" w:rsidRPr="00583F4A" w14:paraId="679C44BD" w14:textId="77777777" w:rsidTr="00263F3F">
              <w:tc>
                <w:tcPr>
                  <w:tcW w:w="4497" w:type="dxa"/>
                  <w:shd w:val="clear" w:color="auto" w:fill="D9D9D9" w:themeFill="background1" w:themeFillShade="D9"/>
                </w:tcPr>
                <w:p w14:paraId="62B95F93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  <w:r w:rsidRPr="00583F4A">
                    <w:rPr>
                      <w:rFonts w:ascii="Calibri" w:hAnsi="Calibri" w:cs="Calibri"/>
                    </w:rPr>
                    <w:t>Name</w:t>
                  </w:r>
                </w:p>
              </w:tc>
              <w:tc>
                <w:tcPr>
                  <w:tcW w:w="4491" w:type="dxa"/>
                </w:tcPr>
                <w:p w14:paraId="7C947D6A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63F3F" w:rsidRPr="00583F4A" w14:paraId="1036973B" w14:textId="77777777" w:rsidTr="00263F3F">
              <w:tc>
                <w:tcPr>
                  <w:tcW w:w="4497" w:type="dxa"/>
                  <w:shd w:val="clear" w:color="auto" w:fill="D9D9D9" w:themeFill="background1" w:themeFillShade="D9"/>
                </w:tcPr>
                <w:p w14:paraId="710602F7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  <w:r w:rsidRPr="00583F4A">
                    <w:rPr>
                      <w:rFonts w:ascii="Calibri" w:hAnsi="Calibri" w:cs="Calibri"/>
                    </w:rPr>
                    <w:t>Relationship to Applicant</w:t>
                  </w:r>
                </w:p>
              </w:tc>
              <w:tc>
                <w:tcPr>
                  <w:tcW w:w="4491" w:type="dxa"/>
                </w:tcPr>
                <w:p w14:paraId="0EACA4AF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63F3F" w:rsidRPr="00583F4A" w14:paraId="0603A4E0" w14:textId="77777777" w:rsidTr="00263F3F">
              <w:tc>
                <w:tcPr>
                  <w:tcW w:w="4497" w:type="dxa"/>
                  <w:shd w:val="clear" w:color="auto" w:fill="D9D9D9" w:themeFill="background1" w:themeFillShade="D9"/>
                </w:tcPr>
                <w:p w14:paraId="19547B1E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  <w:r w:rsidRPr="00583F4A">
                    <w:rPr>
                      <w:rFonts w:ascii="Calibri" w:hAnsi="Calibri" w:cs="Calibri"/>
                    </w:rPr>
                    <w:t>Address</w:t>
                  </w:r>
                </w:p>
              </w:tc>
              <w:tc>
                <w:tcPr>
                  <w:tcW w:w="4491" w:type="dxa"/>
                </w:tcPr>
                <w:p w14:paraId="5903E8B7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63F3F" w:rsidRPr="00583F4A" w14:paraId="41BF603C" w14:textId="77777777" w:rsidTr="00263F3F">
              <w:tc>
                <w:tcPr>
                  <w:tcW w:w="4497" w:type="dxa"/>
                  <w:shd w:val="clear" w:color="auto" w:fill="D9D9D9" w:themeFill="background1" w:themeFillShade="D9"/>
                </w:tcPr>
                <w:p w14:paraId="54D8EA88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  <w:r w:rsidRPr="00583F4A">
                    <w:rPr>
                      <w:rFonts w:ascii="Calibri" w:hAnsi="Calibri" w:cs="Calibri"/>
                    </w:rPr>
                    <w:t>Contact Number</w:t>
                  </w:r>
                </w:p>
              </w:tc>
              <w:tc>
                <w:tcPr>
                  <w:tcW w:w="4491" w:type="dxa"/>
                </w:tcPr>
                <w:p w14:paraId="20AA5659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63F3F" w:rsidRPr="00583F4A" w14:paraId="25CE7CBF" w14:textId="77777777" w:rsidTr="00263F3F">
              <w:tc>
                <w:tcPr>
                  <w:tcW w:w="4497" w:type="dxa"/>
                  <w:shd w:val="clear" w:color="auto" w:fill="D9D9D9" w:themeFill="background1" w:themeFillShade="D9"/>
                </w:tcPr>
                <w:p w14:paraId="65DBB7B5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  <w:r w:rsidRPr="00583F4A">
                    <w:rPr>
                      <w:rFonts w:ascii="Calibri" w:hAnsi="Calibri" w:cs="Calibri"/>
                    </w:rPr>
                    <w:t>Email Address</w:t>
                  </w:r>
                </w:p>
              </w:tc>
              <w:tc>
                <w:tcPr>
                  <w:tcW w:w="4491" w:type="dxa"/>
                </w:tcPr>
                <w:p w14:paraId="392399C2" w14:textId="77777777" w:rsidR="00263F3F" w:rsidRPr="00583F4A" w:rsidRDefault="00263F3F" w:rsidP="00263F3F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61E4D226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019333C2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24966A24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57471F76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29F5703A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5585A0A0" w14:textId="77777777" w:rsidR="000668E5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63120C54" w14:textId="77777777" w:rsidR="000668E5" w:rsidRPr="00356159" w:rsidRDefault="000668E5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668E5" w:rsidRPr="00583F4A" w14:paraId="5B8CF871" w14:textId="77777777" w:rsidTr="00D76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"/>
        </w:trPr>
        <w:tc>
          <w:tcPr>
            <w:tcW w:w="5000" w:type="pct"/>
            <w:shd w:val="clear" w:color="auto" w:fill="0000FF"/>
          </w:tcPr>
          <w:p w14:paraId="0083CE46" w14:textId="5BB2A52D" w:rsidR="000668E5" w:rsidRPr="004E254E" w:rsidRDefault="00677C55" w:rsidP="001A1E7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Do you have any disabilities or health conditions? </w:t>
            </w:r>
          </w:p>
        </w:tc>
      </w:tr>
      <w:tr w:rsidR="00801D1D" w:rsidRPr="00583F4A" w14:paraId="19BC76FE" w14:textId="77777777" w:rsidTr="00801D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3A9894E0" w14:textId="77777777" w:rsidR="00801D1D" w:rsidRPr="00583F4A" w:rsidRDefault="00801D1D" w:rsidP="00801D1D">
            <w:pPr>
              <w:rPr>
                <w:rFonts w:ascii="Calibri" w:hAnsi="Calibri" w:cs="Calibri"/>
              </w:rPr>
            </w:pPr>
          </w:p>
          <w:p w14:paraId="0A943164" w14:textId="77777777" w:rsidR="00801D1D" w:rsidRPr="00583F4A" w:rsidRDefault="00801D1D" w:rsidP="00801D1D">
            <w:pPr>
              <w:rPr>
                <w:rFonts w:ascii="Calibri" w:hAnsi="Calibri" w:cs="Calibri"/>
              </w:rPr>
            </w:pPr>
          </w:p>
          <w:p w14:paraId="2B4418EF" w14:textId="77777777" w:rsidR="00801D1D" w:rsidRDefault="00801D1D" w:rsidP="00801D1D">
            <w:pPr>
              <w:rPr>
                <w:rFonts w:ascii="Calibri" w:hAnsi="Calibri" w:cs="Calibri"/>
              </w:rPr>
            </w:pPr>
          </w:p>
          <w:p w14:paraId="4CEC210B" w14:textId="77777777" w:rsidR="002B2985" w:rsidRPr="00583F4A" w:rsidRDefault="002B2985" w:rsidP="00801D1D">
            <w:pPr>
              <w:rPr>
                <w:rFonts w:ascii="Calibri" w:hAnsi="Calibri" w:cs="Calibri"/>
              </w:rPr>
            </w:pPr>
          </w:p>
        </w:tc>
      </w:tr>
    </w:tbl>
    <w:p w14:paraId="6E2DB980" w14:textId="77777777" w:rsidR="000668E5" w:rsidRPr="00583F4A" w:rsidRDefault="000668E5" w:rsidP="000668E5">
      <w:pPr>
        <w:rPr>
          <w:rFonts w:ascii="Calibri" w:hAnsi="Calibri" w:cs="Calibri"/>
        </w:rPr>
      </w:pPr>
    </w:p>
    <w:tbl>
      <w:tblPr>
        <w:tblStyle w:val="TableGrid"/>
        <w:tblW w:w="4940" w:type="pct"/>
        <w:tblInd w:w="-1" w:type="dxa"/>
        <w:tblLook w:val="04A0" w:firstRow="1" w:lastRow="0" w:firstColumn="1" w:lastColumn="0" w:noHBand="0" w:noVBand="1"/>
      </w:tblPr>
      <w:tblGrid>
        <w:gridCol w:w="1944"/>
        <w:gridCol w:w="6957"/>
        <w:gridCol w:w="7"/>
      </w:tblGrid>
      <w:tr w:rsidR="002B2985" w:rsidRPr="00263F3F" w14:paraId="42143C38" w14:textId="77777777" w:rsidTr="002B2985">
        <w:tc>
          <w:tcPr>
            <w:tcW w:w="5000" w:type="pct"/>
            <w:gridSpan w:val="3"/>
            <w:shd w:val="clear" w:color="auto" w:fill="0000FF"/>
          </w:tcPr>
          <w:p w14:paraId="7CD63DF8" w14:textId="77777777" w:rsidR="002B2985" w:rsidRPr="00263F3F" w:rsidRDefault="002B2985" w:rsidP="000A2E34">
            <w:pPr>
              <w:rPr>
                <w:rFonts w:ascii="Calibri" w:hAnsi="Calibri" w:cs="Calibri"/>
                <w:b/>
                <w:bCs/>
              </w:rPr>
            </w:pPr>
            <w:r w:rsidRPr="00263F3F">
              <w:rPr>
                <w:rFonts w:ascii="Calibri" w:hAnsi="Calibri" w:cs="Calibri"/>
                <w:b/>
                <w:bCs/>
                <w:color w:val="FFFFFF" w:themeColor="background1"/>
              </w:rPr>
              <w:t>Have you completed a Project SEARCH or Project Choice Supported Internship before?</w:t>
            </w:r>
          </w:p>
        </w:tc>
      </w:tr>
      <w:tr w:rsidR="002B2985" w:rsidRPr="00F9596A" w14:paraId="79B9164B" w14:textId="77777777" w:rsidTr="002B2985">
        <w:trPr>
          <w:trHeight w:val="952"/>
        </w:trPr>
        <w:tc>
          <w:tcPr>
            <w:tcW w:w="1091" w:type="pct"/>
          </w:tcPr>
          <w:p w14:paraId="1D570431" w14:textId="77777777" w:rsidR="002B2985" w:rsidRDefault="008C3E80" w:rsidP="000A2E34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75718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9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B2985" w:rsidRPr="00190F33">
              <w:rPr>
                <w:rFonts w:ascii="Calibri" w:hAnsi="Calibri" w:cs="Calibri"/>
              </w:rPr>
              <w:t>Yes</w:t>
            </w:r>
          </w:p>
          <w:p w14:paraId="2E488918" w14:textId="77777777" w:rsidR="002B2985" w:rsidRDefault="008C3E80" w:rsidP="000A2E34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1289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9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B2985">
              <w:rPr>
                <w:rFonts w:ascii="Calibri" w:hAnsi="Calibri" w:cs="Calibri"/>
              </w:rPr>
              <w:t>No</w:t>
            </w:r>
          </w:p>
        </w:tc>
        <w:tc>
          <w:tcPr>
            <w:tcW w:w="3909" w:type="pct"/>
            <w:gridSpan w:val="2"/>
          </w:tcPr>
          <w:p w14:paraId="2FC02786" w14:textId="051FD2B7" w:rsidR="002B2985" w:rsidRPr="002B2985" w:rsidRDefault="002B2985" w:rsidP="000A2E34">
            <w:pPr>
              <w:rPr>
                <w:rFonts w:ascii="Calibri" w:hAnsi="Calibri" w:cs="Calibri"/>
                <w:i/>
                <w:iCs/>
              </w:rPr>
            </w:pPr>
            <w:r w:rsidRPr="002B2985"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  <w:t>Details if applicable:</w:t>
            </w:r>
          </w:p>
        </w:tc>
      </w:tr>
      <w:tr w:rsidR="002B2985" w:rsidRPr="00583F4A" w14:paraId="5A08ED0E" w14:textId="38535D3F" w:rsidTr="002B2985">
        <w:tc>
          <w:tcPr>
            <w:tcW w:w="5000" w:type="pct"/>
            <w:gridSpan w:val="3"/>
            <w:shd w:val="clear" w:color="auto" w:fill="0000FF"/>
          </w:tcPr>
          <w:p w14:paraId="712D0AF5" w14:textId="309638A5" w:rsidR="002B2985" w:rsidRPr="003D477D" w:rsidRDefault="002B2985" w:rsidP="002B298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 xml:space="preserve">There are a few different Supported Internship </w:t>
            </w:r>
            <w:proofErr w:type="spellStart"/>
            <w:r>
              <w:rPr>
                <w:rFonts w:ascii="Calibri" w:hAnsi="Calibri" w:cs="Calibri"/>
                <w:b/>
                <w:bCs/>
              </w:rPr>
              <w:t>programmes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in Lambeth. Which ones would you be interested in?</w:t>
            </w:r>
          </w:p>
        </w:tc>
      </w:tr>
      <w:tr w:rsidR="002B2985" w:rsidRPr="00583F4A" w14:paraId="2513CC0E" w14:textId="24004F86" w:rsidTr="002B2985">
        <w:trPr>
          <w:gridAfter w:val="1"/>
          <w:wAfter w:w="4" w:type="pct"/>
        </w:trPr>
        <w:tc>
          <w:tcPr>
            <w:tcW w:w="4996" w:type="pct"/>
            <w:gridSpan w:val="2"/>
            <w:shd w:val="clear" w:color="auto" w:fill="FFFFFF" w:themeFill="background1"/>
          </w:tcPr>
          <w:p w14:paraId="0794A913" w14:textId="77777777" w:rsidR="00677C55" w:rsidRDefault="00677C55" w:rsidP="00677C55">
            <w:pP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  <w:t>Comments</w:t>
            </w:r>
            <w:r w:rsidRPr="002B2985"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  <w:t xml:space="preserve"> if applicable:</w:t>
            </w:r>
          </w:p>
          <w:p w14:paraId="65027188" w14:textId="77777777" w:rsidR="00677C55" w:rsidRDefault="00677C55" w:rsidP="002B2985">
            <w:pPr>
              <w:rPr>
                <w:rFonts w:ascii="Calibri" w:hAnsi="Calibri" w:cs="Calibri"/>
              </w:rPr>
            </w:pPr>
          </w:p>
          <w:p w14:paraId="6F09D330" w14:textId="20046E26" w:rsidR="006E2CD4" w:rsidRPr="00677C55" w:rsidRDefault="00677C55" w:rsidP="002B2985">
            <w:pPr>
              <w:rPr>
                <w:rFonts w:ascii="Calibri" w:hAnsi="Calibri" w:cs="Calibri"/>
                <w:b/>
                <w:bCs/>
              </w:rPr>
            </w:pPr>
            <w:r w:rsidRPr="00677C55">
              <w:rPr>
                <w:rFonts w:ascii="Calibri" w:hAnsi="Calibri" w:cs="Calibri"/>
                <w:b/>
                <w:bCs/>
              </w:rPr>
              <w:t xml:space="preserve">Full-Time </w:t>
            </w:r>
            <w:proofErr w:type="spellStart"/>
            <w:r w:rsidRPr="00677C55">
              <w:rPr>
                <w:rFonts w:ascii="Calibri" w:hAnsi="Calibri" w:cs="Calibri"/>
                <w:b/>
                <w:bCs/>
              </w:rPr>
              <w:t>Programmes</w:t>
            </w:r>
            <w:proofErr w:type="spellEnd"/>
            <w:r w:rsidRPr="00677C55">
              <w:rPr>
                <w:rFonts w:ascii="Calibri" w:hAnsi="Calibri" w:cs="Calibri"/>
                <w:b/>
                <w:bCs/>
              </w:rPr>
              <w:t>:</w:t>
            </w:r>
          </w:p>
          <w:p w14:paraId="15EA96CF" w14:textId="0CF78E4C" w:rsidR="002B2985" w:rsidRPr="003D477D" w:rsidRDefault="008C3E80" w:rsidP="002B2985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38035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9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B2985">
              <w:rPr>
                <w:rFonts w:ascii="Calibri" w:hAnsi="Calibri" w:cs="Calibri"/>
              </w:rPr>
              <w:t xml:space="preserve"> </w:t>
            </w:r>
            <w:r w:rsidR="002B2985" w:rsidRPr="003D477D">
              <w:rPr>
                <w:rFonts w:ascii="Calibri" w:hAnsi="Calibri" w:cs="Calibri"/>
              </w:rPr>
              <w:t xml:space="preserve">Lambeth Council </w:t>
            </w:r>
          </w:p>
          <w:p w14:paraId="63A83F5D" w14:textId="45B48CB2" w:rsidR="002B2985" w:rsidRPr="003D477D" w:rsidRDefault="008C3E80" w:rsidP="002B2985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8541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98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B2985">
              <w:rPr>
                <w:rFonts w:ascii="Calibri" w:hAnsi="Calibri" w:cs="Calibri"/>
              </w:rPr>
              <w:t xml:space="preserve"> </w:t>
            </w:r>
            <w:r w:rsidR="002B2985" w:rsidRPr="003D477D">
              <w:rPr>
                <w:rFonts w:ascii="Calibri" w:hAnsi="Calibri" w:cs="Calibri"/>
              </w:rPr>
              <w:t>Kings College Hospital</w:t>
            </w:r>
          </w:p>
          <w:p w14:paraId="6AF84AE2" w14:textId="441C4E60" w:rsidR="002B2985" w:rsidRDefault="002B2985" w:rsidP="002B2985">
            <w:pPr>
              <w:rPr>
                <w:rFonts w:ascii="Calibri" w:hAnsi="Calibri" w:cs="Calibri"/>
              </w:rPr>
            </w:pPr>
          </w:p>
          <w:p w14:paraId="6AD67202" w14:textId="357AE1F9" w:rsidR="00677C55" w:rsidRPr="00677C55" w:rsidRDefault="00677C55" w:rsidP="002B2985">
            <w:pPr>
              <w:rPr>
                <w:rFonts w:ascii="Calibri" w:hAnsi="Calibri" w:cs="Calibri"/>
                <w:b/>
                <w:bCs/>
              </w:rPr>
            </w:pPr>
            <w:r w:rsidRPr="00677C55">
              <w:rPr>
                <w:rFonts w:ascii="Calibri" w:hAnsi="Calibri" w:cs="Calibri"/>
                <w:b/>
                <w:bCs/>
              </w:rPr>
              <w:t>Part-Time Programme</w:t>
            </w:r>
          </w:p>
          <w:p w14:paraId="6ACA98B3" w14:textId="3FA93341" w:rsidR="006E2CD4" w:rsidRPr="003D477D" w:rsidRDefault="008C3E80" w:rsidP="006E2CD4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884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2CD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6E2CD4">
              <w:rPr>
                <w:rFonts w:ascii="Calibri" w:hAnsi="Calibri" w:cs="Calibri"/>
              </w:rPr>
              <w:t xml:space="preserve"> </w:t>
            </w:r>
            <w:r w:rsidR="00677C55">
              <w:rPr>
                <w:rFonts w:ascii="Calibri" w:hAnsi="Calibri" w:cs="Calibri"/>
              </w:rPr>
              <w:t>Pre-Supported Internship (Orchard Hill College)</w:t>
            </w:r>
          </w:p>
          <w:p w14:paraId="3AF79455" w14:textId="6F33A27B" w:rsidR="002B2985" w:rsidRPr="003D477D" w:rsidRDefault="002B2985" w:rsidP="002B2985">
            <w:pPr>
              <w:rPr>
                <w:rFonts w:ascii="Calibri" w:hAnsi="Calibri" w:cs="Calibri"/>
              </w:rPr>
            </w:pPr>
          </w:p>
        </w:tc>
      </w:tr>
    </w:tbl>
    <w:p w14:paraId="32BF31F4" w14:textId="77777777" w:rsidR="00D768A6" w:rsidRPr="00583F4A" w:rsidRDefault="00D768A6" w:rsidP="000668E5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68E5" w:rsidRPr="00583F4A" w14:paraId="695B94EA" w14:textId="77777777" w:rsidTr="004E254E">
        <w:tc>
          <w:tcPr>
            <w:tcW w:w="9016" w:type="dxa"/>
            <w:shd w:val="clear" w:color="auto" w:fill="0000FF"/>
          </w:tcPr>
          <w:p w14:paraId="1AD49B6E" w14:textId="50E9EEE3" w:rsidR="000668E5" w:rsidRPr="004E254E" w:rsidRDefault="00677C55" w:rsidP="001A1E7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Can you tell us what you have been doing for the last year?</w:t>
            </w:r>
          </w:p>
        </w:tc>
      </w:tr>
      <w:tr w:rsidR="00677C55" w:rsidRPr="00583F4A" w14:paraId="52D23B05" w14:textId="77777777" w:rsidTr="0080691B">
        <w:trPr>
          <w:trHeight w:val="848"/>
        </w:trPr>
        <w:tc>
          <w:tcPr>
            <w:tcW w:w="9016" w:type="dxa"/>
          </w:tcPr>
          <w:p w14:paraId="24AA5D2B" w14:textId="5DECD891" w:rsidR="00677C55" w:rsidRDefault="00677C55" w:rsidP="00677C55">
            <w:pP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  <w:t>This could be school or a college course, work experience, attending a club.</w:t>
            </w:r>
          </w:p>
          <w:p w14:paraId="5B2FD476" w14:textId="77777777" w:rsidR="00677C55" w:rsidRDefault="00677C55" w:rsidP="00677C55">
            <w:pP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</w:pPr>
          </w:p>
          <w:p w14:paraId="11A06C02" w14:textId="77777777" w:rsidR="00677C55" w:rsidRDefault="00677C55" w:rsidP="00677C55">
            <w:pPr>
              <w:rPr>
                <w:rFonts w:ascii="Calibri" w:hAnsi="Calibri" w:cs="Calibri"/>
                <w:i/>
                <w:iCs/>
                <w:color w:val="0000FF"/>
                <w:sz w:val="24"/>
                <w:szCs w:val="24"/>
              </w:rPr>
            </w:pPr>
          </w:p>
          <w:p w14:paraId="16AF0151" w14:textId="1624985A" w:rsidR="00677C55" w:rsidRPr="00677C55" w:rsidRDefault="00677C55" w:rsidP="00677C55">
            <w:pPr>
              <w:rPr>
                <w:rFonts w:ascii="Calibri" w:hAnsi="Calibri" w:cs="Calibri"/>
                <w:i/>
                <w:iCs/>
              </w:rPr>
            </w:pPr>
          </w:p>
        </w:tc>
      </w:tr>
    </w:tbl>
    <w:p w14:paraId="02B58B62" w14:textId="77777777" w:rsidR="000668E5" w:rsidRPr="00583F4A" w:rsidRDefault="000668E5" w:rsidP="000668E5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68E5" w:rsidRPr="00583F4A" w14:paraId="614E3168" w14:textId="77777777" w:rsidTr="004E254E">
        <w:tc>
          <w:tcPr>
            <w:tcW w:w="9016" w:type="dxa"/>
            <w:shd w:val="clear" w:color="auto" w:fill="0000FF"/>
          </w:tcPr>
          <w:p w14:paraId="09B0DE56" w14:textId="597908BF" w:rsidR="000668E5" w:rsidRPr="004E254E" w:rsidRDefault="00677C55" w:rsidP="001A1E7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What kind of jobs would you be interested in? </w:t>
            </w:r>
          </w:p>
        </w:tc>
      </w:tr>
      <w:tr w:rsidR="000668E5" w:rsidRPr="00583F4A" w14:paraId="50F161C2" w14:textId="77777777" w:rsidTr="001A1E7C">
        <w:tc>
          <w:tcPr>
            <w:tcW w:w="9016" w:type="dxa"/>
          </w:tcPr>
          <w:p w14:paraId="0FCA3B0A" w14:textId="77777777" w:rsidR="000668E5" w:rsidRPr="00583F4A" w:rsidRDefault="000668E5" w:rsidP="001A1E7C">
            <w:pPr>
              <w:rPr>
                <w:rFonts w:ascii="Calibri" w:hAnsi="Calibri" w:cs="Calibri"/>
              </w:rPr>
            </w:pPr>
          </w:p>
          <w:p w14:paraId="5C47B823" w14:textId="77777777" w:rsidR="000668E5" w:rsidRPr="00583F4A" w:rsidRDefault="000668E5" w:rsidP="001A1E7C">
            <w:pPr>
              <w:rPr>
                <w:rFonts w:ascii="Calibri" w:hAnsi="Calibri" w:cs="Calibri"/>
              </w:rPr>
            </w:pPr>
          </w:p>
          <w:p w14:paraId="466FF7D2" w14:textId="77777777" w:rsidR="000668E5" w:rsidRPr="00583F4A" w:rsidRDefault="000668E5" w:rsidP="001A1E7C">
            <w:pPr>
              <w:rPr>
                <w:rFonts w:ascii="Calibri" w:hAnsi="Calibri" w:cs="Calibri"/>
              </w:rPr>
            </w:pPr>
          </w:p>
          <w:p w14:paraId="50831CB6" w14:textId="77777777" w:rsidR="000668E5" w:rsidRPr="00583F4A" w:rsidRDefault="000668E5" w:rsidP="001A1E7C">
            <w:pPr>
              <w:rPr>
                <w:rFonts w:ascii="Calibri" w:hAnsi="Calibri" w:cs="Calibri"/>
              </w:rPr>
            </w:pPr>
          </w:p>
        </w:tc>
      </w:tr>
    </w:tbl>
    <w:p w14:paraId="6506329C" w14:textId="77777777" w:rsidR="00CE6104" w:rsidRDefault="00CE6104" w:rsidP="00E677FE">
      <w:pPr>
        <w:spacing w:after="0"/>
        <w:rPr>
          <w:sz w:val="12"/>
          <w:szCs w:val="16"/>
          <w:lang w:val="en-GB"/>
        </w:rPr>
      </w:pPr>
    </w:p>
    <w:p w14:paraId="25091881" w14:textId="77777777" w:rsidR="00D768A6" w:rsidRDefault="00D768A6" w:rsidP="000668E5">
      <w:pPr>
        <w:pStyle w:val="Heading1"/>
        <w:rPr>
          <w:lang w:val="en-GB"/>
        </w:rPr>
      </w:pPr>
    </w:p>
    <w:sectPr w:rsidR="00D768A6" w:rsidSect="00356159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D0EB5" w14:textId="77777777" w:rsidR="000F33FE" w:rsidRDefault="000F33FE" w:rsidP="00650259">
      <w:pPr>
        <w:spacing w:after="0" w:line="240" w:lineRule="auto"/>
      </w:pPr>
      <w:r>
        <w:separator/>
      </w:r>
    </w:p>
  </w:endnote>
  <w:endnote w:type="continuationSeparator" w:id="0">
    <w:p w14:paraId="066C70AF" w14:textId="77777777" w:rsidR="000F33FE" w:rsidRDefault="000F33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1DE851-7019-4A22-9945-B5DB3E065842}"/>
    <w:embedBold r:id="rId2" w:fontKey="{7AF97361-55FC-4AA7-804D-3DAC54B7274E}"/>
    <w:embedItalic r:id="rId3" w:fontKey="{B39CEE71-7A1C-47BF-A8DD-2A95D71673B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C6391A0-0A0D-4FAB-8B20-7877DB9B4C3C}"/>
    <w:embedBold r:id="rId5" w:fontKey="{507DE528-9143-4C41-8883-4DC8B2F4B1CC}"/>
    <w:embedItalic r:id="rId6" w:fontKey="{4263E4DA-41EC-4FB7-9D1B-78366B0F8DF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47DB13B-B03C-450A-812E-DCC7BC9201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5E13ADC-FAC7-4B78-B666-1A22D67AC6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F7C10CC9-7293-4F10-AEBD-3D2588CD4C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50"/>
    </w:tblGrid>
    <w:tr w:rsidR="00716DEC" w:rsidRPr="00356159" w14:paraId="4131DE74" w14:textId="77777777" w:rsidTr="00716DEC">
      <w:tc>
        <w:tcPr>
          <w:tcW w:w="4550" w:type="dxa"/>
          <w:vAlign w:val="center"/>
        </w:tcPr>
        <w:p w14:paraId="2244B71F" w14:textId="6C6FB7A1" w:rsidR="00716DEC" w:rsidRPr="00356159" w:rsidRDefault="00716DEC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312FD8D7" w14:textId="77777777"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98E81" w14:textId="77777777" w:rsidR="000F33FE" w:rsidRDefault="000F33FE" w:rsidP="00650259">
      <w:pPr>
        <w:spacing w:after="0" w:line="240" w:lineRule="auto"/>
      </w:pPr>
      <w:r>
        <w:separator/>
      </w:r>
    </w:p>
  </w:footnote>
  <w:footnote w:type="continuationSeparator" w:id="0">
    <w:p w14:paraId="3ADD0342" w14:textId="77777777" w:rsidR="000F33FE" w:rsidRDefault="000F33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22"/>
      <w:gridCol w:w="8804"/>
    </w:tblGrid>
    <w:tr w:rsidR="0090596C" w14:paraId="18F4F77F" w14:textId="77777777" w:rsidTr="0090596C">
      <w:trPr>
        <w:trHeight w:val="990"/>
      </w:trPr>
      <w:tc>
        <w:tcPr>
          <w:tcW w:w="1350" w:type="dxa"/>
          <w:vAlign w:val="center"/>
        </w:tcPr>
        <w:p w14:paraId="3251FC4C" w14:textId="05D1FF2D" w:rsidR="0090596C" w:rsidRDefault="0090596C" w:rsidP="0090596C">
          <w:pPr>
            <w:pStyle w:val="Header"/>
            <w:ind w:left="-108"/>
          </w:pPr>
          <w:bookmarkStart w:id="0" w:name="_Hlk521325785"/>
        </w:p>
      </w:tc>
      <w:tc>
        <w:tcPr>
          <w:tcW w:w="8000" w:type="dxa"/>
          <w:vAlign w:val="center"/>
        </w:tcPr>
        <w:p w14:paraId="0CC88CC0" w14:textId="3522ED71" w:rsidR="001627BA" w:rsidRDefault="00093A98" w:rsidP="001627BA">
          <w:pPr>
            <w:pStyle w:val="Header"/>
            <w:rPr>
              <w:color w:val="auto"/>
            </w:rPr>
          </w:pPr>
          <w:r>
            <w:rPr>
              <w:color w:val="auto"/>
            </w:rPr>
            <w:drawing>
              <wp:inline distT="0" distB="0" distL="0" distR="0" wp14:anchorId="17FBD7B4" wp14:editId="74DAA64F">
                <wp:extent cx="5590628" cy="660400"/>
                <wp:effectExtent l="0" t="0" r="0" b="0"/>
                <wp:docPr id="970983415" name="Picture 1" descr="A group of logo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983415" name="Picture 1" descr="A group of logos on a black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099" t="41967" r="-4698" b="41966"/>
                        <a:stretch/>
                      </pic:blipFill>
                      <pic:spPr bwMode="auto">
                        <a:xfrm>
                          <a:off x="0" y="0"/>
                          <a:ext cx="5620364" cy="6639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22ED050" w14:textId="77777777" w:rsidR="00093A98" w:rsidRDefault="00093A98" w:rsidP="001627BA">
          <w:pPr>
            <w:pStyle w:val="Header"/>
            <w:rPr>
              <w:color w:val="auto"/>
            </w:rPr>
          </w:pPr>
        </w:p>
        <w:p w14:paraId="539C402B" w14:textId="72209ED0" w:rsidR="0090596C" w:rsidRPr="00093A98" w:rsidRDefault="00677C55" w:rsidP="000F2350">
          <w:pPr>
            <w:pStyle w:val="Header"/>
            <w:jc w:val="center"/>
            <w:rPr>
              <w:rFonts w:ascii="Calibri" w:hAnsi="Calibri" w:cs="Calibri"/>
              <w:color w:val="auto"/>
            </w:rPr>
          </w:pPr>
          <w:r>
            <w:rPr>
              <w:rFonts w:ascii="Calibri" w:hAnsi="Calibri" w:cs="Calibri"/>
              <w:color w:val="auto"/>
            </w:rPr>
            <w:t>Lambeth DFN Project</w:t>
          </w:r>
          <w:r w:rsidR="000F2350" w:rsidRPr="00093A98">
            <w:rPr>
              <w:rFonts w:ascii="Calibri" w:hAnsi="Calibri" w:cs="Calibri"/>
              <w:color w:val="auto"/>
            </w:rPr>
            <w:t xml:space="preserve"> SEARCH Application</w:t>
          </w:r>
        </w:p>
        <w:p w14:paraId="50C79DA4" w14:textId="77777777" w:rsidR="000F2350" w:rsidRPr="00093A98" w:rsidRDefault="000F2350" w:rsidP="000F2350">
          <w:pPr>
            <w:spacing w:after="0" w:line="240" w:lineRule="auto"/>
            <w:jc w:val="center"/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</w:pPr>
          <w:r w:rsidRPr="00093A98"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  <w:t>To apply for DFN Project SEARCH please fill out this application form.</w:t>
          </w:r>
        </w:p>
        <w:p w14:paraId="14F7784B" w14:textId="44A018F5" w:rsidR="000F2350" w:rsidRPr="00093A98" w:rsidRDefault="00677C55" w:rsidP="000F2350">
          <w:pPr>
            <w:spacing w:after="0" w:line="240" w:lineRule="auto"/>
            <w:jc w:val="center"/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</w:pPr>
          <w:r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  <w:t xml:space="preserve">For any queries, please </w:t>
          </w:r>
          <w:proofErr w:type="spellStart"/>
          <w:r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  <w:t>emailL</w:t>
          </w:r>
          <w:proofErr w:type="spellEnd"/>
          <w:r w:rsidR="000F2350" w:rsidRPr="00093A98">
            <w:rPr>
              <w:rFonts w:ascii="Calibri" w:eastAsia="Aptos" w:hAnsi="Calibri" w:cs="Calibri"/>
              <w:kern w:val="2"/>
              <w:sz w:val="22"/>
              <w:szCs w:val="22"/>
              <w:lang w:val="en-GB"/>
              <w14:ligatures w14:val="standardContextual"/>
            </w:rPr>
            <w:t xml:space="preserve"> </w:t>
          </w:r>
          <w:hyperlink r:id="rId2" w:history="1">
            <w:r w:rsidR="001A3B2C" w:rsidRPr="00187115">
              <w:rPr>
                <w:rStyle w:val="Hyperlink"/>
                <w:rFonts w:ascii="Calibri" w:eastAsia="Aptos" w:hAnsi="Calibri" w:cs="Calibri"/>
                <w:kern w:val="2"/>
                <w:sz w:val="22"/>
                <w:szCs w:val="22"/>
                <w:lang w:val="en-GB"/>
                <w14:ligatures w14:val="standardContextual"/>
              </w:rPr>
              <w:t>InclusiveEmployment@lambeth.gov.uk</w:t>
            </w:r>
          </w:hyperlink>
        </w:p>
        <w:p w14:paraId="0E48C688" w14:textId="33066CA7" w:rsidR="000F2350" w:rsidRPr="000F2350" w:rsidRDefault="000F2350" w:rsidP="000F2350">
          <w:pPr>
            <w:spacing w:after="0" w:line="240" w:lineRule="auto"/>
            <w:jc w:val="center"/>
            <w:rPr>
              <w:rFonts w:ascii="Aptos" w:eastAsia="Aptos" w:hAnsi="Aptos" w:cs="Times New Roman"/>
              <w:kern w:val="2"/>
              <w:sz w:val="22"/>
              <w:szCs w:val="22"/>
              <w:lang w:val="en-GB"/>
              <w14:ligatures w14:val="standardContextual"/>
            </w:rPr>
          </w:pPr>
        </w:p>
      </w:tc>
    </w:tr>
    <w:bookmarkEnd w:id="0"/>
  </w:tbl>
  <w:p w14:paraId="08C77D6F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73D54"/>
    <w:multiLevelType w:val="hybridMultilevel"/>
    <w:tmpl w:val="1C3EF464"/>
    <w:lvl w:ilvl="0" w:tplc="4C50E8B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3A2"/>
    <w:multiLevelType w:val="hybridMultilevel"/>
    <w:tmpl w:val="576EA324"/>
    <w:lvl w:ilvl="0" w:tplc="4C50E8B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EDA2F52"/>
    <w:multiLevelType w:val="hybridMultilevel"/>
    <w:tmpl w:val="8C2AC79E"/>
    <w:lvl w:ilvl="0" w:tplc="4C50E8B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04B43"/>
    <w:multiLevelType w:val="hybridMultilevel"/>
    <w:tmpl w:val="2A1CC984"/>
    <w:lvl w:ilvl="0" w:tplc="4C50E8B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41903371">
    <w:abstractNumId w:val="14"/>
  </w:num>
  <w:num w:numId="2" w16cid:durableId="713391734">
    <w:abstractNumId w:val="10"/>
  </w:num>
  <w:num w:numId="3" w16cid:durableId="2127313393">
    <w:abstractNumId w:val="19"/>
  </w:num>
  <w:num w:numId="4" w16cid:durableId="1168865038">
    <w:abstractNumId w:val="15"/>
  </w:num>
  <w:num w:numId="5" w16cid:durableId="2139059493">
    <w:abstractNumId w:val="16"/>
  </w:num>
  <w:num w:numId="6" w16cid:durableId="409885904">
    <w:abstractNumId w:val="23"/>
  </w:num>
  <w:num w:numId="7" w16cid:durableId="445664071">
    <w:abstractNumId w:val="9"/>
  </w:num>
  <w:num w:numId="8" w16cid:durableId="1736775726">
    <w:abstractNumId w:val="13"/>
  </w:num>
  <w:num w:numId="9" w16cid:durableId="367217278">
    <w:abstractNumId w:val="21"/>
  </w:num>
  <w:num w:numId="10" w16cid:durableId="1714648490">
    <w:abstractNumId w:val="3"/>
  </w:num>
  <w:num w:numId="11" w16cid:durableId="1072702291">
    <w:abstractNumId w:val="8"/>
  </w:num>
  <w:num w:numId="12" w16cid:durableId="1997493602">
    <w:abstractNumId w:val="2"/>
  </w:num>
  <w:num w:numId="13" w16cid:durableId="719213774">
    <w:abstractNumId w:val="4"/>
  </w:num>
  <w:num w:numId="14" w16cid:durableId="160583417">
    <w:abstractNumId w:val="12"/>
  </w:num>
  <w:num w:numId="15" w16cid:durableId="655648190">
    <w:abstractNumId w:val="11"/>
  </w:num>
  <w:num w:numId="16" w16cid:durableId="801390406">
    <w:abstractNumId w:val="20"/>
  </w:num>
  <w:num w:numId="17" w16cid:durableId="1141772964">
    <w:abstractNumId w:val="5"/>
  </w:num>
  <w:num w:numId="18" w16cid:durableId="2056662903">
    <w:abstractNumId w:val="25"/>
  </w:num>
  <w:num w:numId="19" w16cid:durableId="94178011">
    <w:abstractNumId w:val="22"/>
  </w:num>
  <w:num w:numId="20" w16cid:durableId="638147915">
    <w:abstractNumId w:val="17"/>
  </w:num>
  <w:num w:numId="21" w16cid:durableId="1966689796">
    <w:abstractNumId w:val="24"/>
  </w:num>
  <w:num w:numId="22" w16cid:durableId="95441251">
    <w:abstractNumId w:val="6"/>
  </w:num>
  <w:num w:numId="23" w16cid:durableId="599341780">
    <w:abstractNumId w:val="1"/>
  </w:num>
  <w:num w:numId="24" w16cid:durableId="922296281">
    <w:abstractNumId w:val="0"/>
  </w:num>
  <w:num w:numId="25" w16cid:durableId="59790759">
    <w:abstractNumId w:val="7"/>
  </w:num>
  <w:num w:numId="26" w16cid:durableId="210621943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50"/>
    <w:rsid w:val="000137E0"/>
    <w:rsid w:val="000456E1"/>
    <w:rsid w:val="00052382"/>
    <w:rsid w:val="0006568A"/>
    <w:rsid w:val="000668E5"/>
    <w:rsid w:val="00073B17"/>
    <w:rsid w:val="00076F0F"/>
    <w:rsid w:val="00084253"/>
    <w:rsid w:val="00093A98"/>
    <w:rsid w:val="000D1F49"/>
    <w:rsid w:val="000F2350"/>
    <w:rsid w:val="000F33FE"/>
    <w:rsid w:val="001627BA"/>
    <w:rsid w:val="00164362"/>
    <w:rsid w:val="001727CA"/>
    <w:rsid w:val="00175299"/>
    <w:rsid w:val="00190F33"/>
    <w:rsid w:val="001961D8"/>
    <w:rsid w:val="001A3B2C"/>
    <w:rsid w:val="001C5EA5"/>
    <w:rsid w:val="00242B2F"/>
    <w:rsid w:val="00263F3F"/>
    <w:rsid w:val="002928D0"/>
    <w:rsid w:val="002B2985"/>
    <w:rsid w:val="002C56E6"/>
    <w:rsid w:val="002E35A4"/>
    <w:rsid w:val="003044F2"/>
    <w:rsid w:val="00356159"/>
    <w:rsid w:val="00361E11"/>
    <w:rsid w:val="00382AC8"/>
    <w:rsid w:val="003B3F7C"/>
    <w:rsid w:val="003B4744"/>
    <w:rsid w:val="003B4B55"/>
    <w:rsid w:val="003D477D"/>
    <w:rsid w:val="003D4A16"/>
    <w:rsid w:val="003F0847"/>
    <w:rsid w:val="003F27E0"/>
    <w:rsid w:val="0040090B"/>
    <w:rsid w:val="0041541E"/>
    <w:rsid w:val="0046302A"/>
    <w:rsid w:val="00470B33"/>
    <w:rsid w:val="00487D2D"/>
    <w:rsid w:val="00493EE0"/>
    <w:rsid w:val="004D5D62"/>
    <w:rsid w:val="004E254E"/>
    <w:rsid w:val="005112D0"/>
    <w:rsid w:val="00534DA0"/>
    <w:rsid w:val="00537F33"/>
    <w:rsid w:val="00541593"/>
    <w:rsid w:val="005714D6"/>
    <w:rsid w:val="00577E06"/>
    <w:rsid w:val="00590C78"/>
    <w:rsid w:val="005A3BF7"/>
    <w:rsid w:val="005F2035"/>
    <w:rsid w:val="005F7990"/>
    <w:rsid w:val="00602DFD"/>
    <w:rsid w:val="006154B0"/>
    <w:rsid w:val="0063739C"/>
    <w:rsid w:val="00650259"/>
    <w:rsid w:val="006719BB"/>
    <w:rsid w:val="00677C55"/>
    <w:rsid w:val="006C3AC1"/>
    <w:rsid w:val="006E2CD4"/>
    <w:rsid w:val="00713220"/>
    <w:rsid w:val="00716DEC"/>
    <w:rsid w:val="00770F25"/>
    <w:rsid w:val="007A35A8"/>
    <w:rsid w:val="007B0A85"/>
    <w:rsid w:val="007C6A52"/>
    <w:rsid w:val="007F7B5D"/>
    <w:rsid w:val="00801D1D"/>
    <w:rsid w:val="0082043E"/>
    <w:rsid w:val="00836129"/>
    <w:rsid w:val="0086616C"/>
    <w:rsid w:val="008C3E80"/>
    <w:rsid w:val="008E203A"/>
    <w:rsid w:val="0090596C"/>
    <w:rsid w:val="0090705E"/>
    <w:rsid w:val="0091229C"/>
    <w:rsid w:val="00912ED5"/>
    <w:rsid w:val="00940E73"/>
    <w:rsid w:val="0098597D"/>
    <w:rsid w:val="009A2FF8"/>
    <w:rsid w:val="009E05A4"/>
    <w:rsid w:val="009F619A"/>
    <w:rsid w:val="009F6DDE"/>
    <w:rsid w:val="00A370A8"/>
    <w:rsid w:val="00A52FCD"/>
    <w:rsid w:val="00AA25DF"/>
    <w:rsid w:val="00AE6D88"/>
    <w:rsid w:val="00AF1846"/>
    <w:rsid w:val="00BA786A"/>
    <w:rsid w:val="00BD4753"/>
    <w:rsid w:val="00BD5CB1"/>
    <w:rsid w:val="00BE62EE"/>
    <w:rsid w:val="00C003BA"/>
    <w:rsid w:val="00C46878"/>
    <w:rsid w:val="00C84A7E"/>
    <w:rsid w:val="00CA4365"/>
    <w:rsid w:val="00CB4A51"/>
    <w:rsid w:val="00CD4532"/>
    <w:rsid w:val="00CD47B0"/>
    <w:rsid w:val="00CD70CE"/>
    <w:rsid w:val="00CE6104"/>
    <w:rsid w:val="00CE7918"/>
    <w:rsid w:val="00D02BA0"/>
    <w:rsid w:val="00D06396"/>
    <w:rsid w:val="00D16163"/>
    <w:rsid w:val="00D307E4"/>
    <w:rsid w:val="00D768A6"/>
    <w:rsid w:val="00D85CDA"/>
    <w:rsid w:val="00DB3FAD"/>
    <w:rsid w:val="00DC1239"/>
    <w:rsid w:val="00E139C4"/>
    <w:rsid w:val="00E23099"/>
    <w:rsid w:val="00E61C09"/>
    <w:rsid w:val="00E677FE"/>
    <w:rsid w:val="00E92583"/>
    <w:rsid w:val="00EB3B58"/>
    <w:rsid w:val="00EC7359"/>
    <w:rsid w:val="00EE3054"/>
    <w:rsid w:val="00F00606"/>
    <w:rsid w:val="00F01256"/>
    <w:rsid w:val="00F13668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127F2"/>
  <w15:chartTrackingRefBased/>
  <w15:docId w15:val="{E22607F2-A10B-47D7-BA41-8E207373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668E5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qFormat/>
    <w:rsid w:val="00AF1846"/>
    <w:pPr>
      <w:spacing w:after="160" w:line="259" w:lineRule="auto"/>
      <w:ind w:left="720"/>
      <w:contextualSpacing/>
    </w:pPr>
    <w:rPr>
      <w:kern w:val="2"/>
      <w:sz w:val="22"/>
      <w:szCs w:val="22"/>
      <w:lang w:val="en-GB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rsid w:val="001A3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clusiveEmployment@lambeth.gov.uk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eah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1</TotalTime>
  <Pages>2</Pages>
  <Words>145</Words>
  <Characters>794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Sunzidha Meah</dc:creator>
  <cp:keywords/>
  <dc:description/>
  <cp:lastModifiedBy>Dean Willis</cp:lastModifiedBy>
  <cp:revision>2</cp:revision>
  <dcterms:created xsi:type="dcterms:W3CDTF">2026-03-23T17:15:00Z</dcterms:created>
  <dcterms:modified xsi:type="dcterms:W3CDTF">2026-03-23T17:15:00Z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